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32DA0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</w:t>
      </w:r>
      <w:r w:rsidR="00C9574D">
        <w:rPr>
          <w:rFonts w:ascii="Arial" w:hAnsi="Arial" w:cs="Arial"/>
          <w:b/>
          <w:sz w:val="24"/>
          <w:szCs w:val="24"/>
        </w:rPr>
        <w:t>III</w:t>
      </w:r>
    </w:p>
    <w:p w:rsidR="00D4162A" w:rsidRPr="00D4162A" w:rsidRDefault="00D4162A" w:rsidP="000F7C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A459C4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A459C4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A459C4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D98" w:rsidRDefault="00353D98" w:rsidP="0098632C">
      <w:pPr>
        <w:spacing w:after="0" w:line="240" w:lineRule="auto"/>
      </w:pPr>
      <w:r>
        <w:separator/>
      </w:r>
    </w:p>
  </w:endnote>
  <w:endnote w:type="continuationSeparator" w:id="0">
    <w:p w:rsidR="00353D98" w:rsidRDefault="00353D98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D98" w:rsidRDefault="00353D98" w:rsidP="0098632C">
      <w:pPr>
        <w:spacing w:after="0" w:line="240" w:lineRule="auto"/>
      </w:pPr>
      <w:r>
        <w:separator/>
      </w:r>
    </w:p>
  </w:footnote>
  <w:footnote w:type="continuationSeparator" w:id="0">
    <w:p w:rsidR="00353D98" w:rsidRDefault="00353D98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63FC3" w:rsidRDefault="00863FC3" w:rsidP="00863FC3">
    <w:pPr>
      <w:pStyle w:val="Cabealho"/>
      <w:jc w:val="center"/>
    </w:pPr>
    <w:r w:rsidRPr="00341D68">
      <w:rPr>
        <w:b/>
        <w:sz w:val="16"/>
        <w:szCs w:val="16"/>
      </w:rPr>
      <w:t>EDITAL Nº 05/2023 - PROCESSO SELETIVO 2023/02 - CURSOS DE GRADUAÇÃO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lxkQVLjespWTGQhi+SwU/ToFxCAeh01PxS28mo58/fq4rsC3AU1WrrByPsiZpmxrknhf1HuC58Q/qNRMnMxzg==" w:salt="RAVa+n/H+5/UtON+oncMG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B1AAD"/>
    <w:rsid w:val="0030213A"/>
    <w:rsid w:val="00347D85"/>
    <w:rsid w:val="00353D98"/>
    <w:rsid w:val="003650C7"/>
    <w:rsid w:val="004A47DF"/>
    <w:rsid w:val="004C0FAF"/>
    <w:rsid w:val="00550E4F"/>
    <w:rsid w:val="00693A3E"/>
    <w:rsid w:val="00707EC8"/>
    <w:rsid w:val="007C000B"/>
    <w:rsid w:val="007E70B8"/>
    <w:rsid w:val="00863FC3"/>
    <w:rsid w:val="00890772"/>
    <w:rsid w:val="00894641"/>
    <w:rsid w:val="008C0223"/>
    <w:rsid w:val="009634C0"/>
    <w:rsid w:val="00970ECA"/>
    <w:rsid w:val="0097214B"/>
    <w:rsid w:val="0098632C"/>
    <w:rsid w:val="009A1B77"/>
    <w:rsid w:val="009D035E"/>
    <w:rsid w:val="00A32DA0"/>
    <w:rsid w:val="00A34CDE"/>
    <w:rsid w:val="00A459C4"/>
    <w:rsid w:val="00AE512D"/>
    <w:rsid w:val="00AE7171"/>
    <w:rsid w:val="00B34D3F"/>
    <w:rsid w:val="00B6600B"/>
    <w:rsid w:val="00C9574D"/>
    <w:rsid w:val="00CD6413"/>
    <w:rsid w:val="00D12DEC"/>
    <w:rsid w:val="00D3607B"/>
    <w:rsid w:val="00D4162A"/>
    <w:rsid w:val="00D774EB"/>
    <w:rsid w:val="00D956E8"/>
    <w:rsid w:val="00E502D0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16</cp:revision>
  <dcterms:created xsi:type="dcterms:W3CDTF">2021-08-20T17:28:00Z</dcterms:created>
  <dcterms:modified xsi:type="dcterms:W3CDTF">2023-03-09T18:36:00Z</dcterms:modified>
</cp:coreProperties>
</file>