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Default="00AE512D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 XVI</w:t>
      </w:r>
      <w:r w:rsidR="008A7FE1">
        <w:rPr>
          <w:rFonts w:ascii="Arial" w:hAnsi="Arial" w:cs="Arial"/>
          <w:b/>
          <w:sz w:val="24"/>
          <w:szCs w:val="24"/>
        </w:rPr>
        <w:t>I</w:t>
      </w:r>
    </w:p>
    <w:p w:rsidR="000C37DC" w:rsidRPr="00F40DC3" w:rsidRDefault="000C37DC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4B0EF0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4B0EF0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4B0EF0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2244420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71A7B" id="Agrupar 33" o:spid="_x0000_s1026" style="position:absolute;margin-left:176.75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ntuiXu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184" w:rsidRDefault="004E3184" w:rsidP="0098632C">
      <w:pPr>
        <w:spacing w:after="0" w:line="240" w:lineRule="auto"/>
      </w:pPr>
      <w:r>
        <w:separator/>
      </w:r>
    </w:p>
  </w:endnote>
  <w:endnote w:type="continuationSeparator" w:id="0">
    <w:p w:rsidR="004E3184" w:rsidRDefault="004E3184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C37DC">
      <w:rPr>
        <w:noProof/>
      </w:rPr>
      <w:t>3</w:t>
    </w:r>
    <w:r>
      <w:fldChar w:fldCharType="end"/>
    </w:r>
    <w:r>
      <w:t>/</w:t>
    </w:r>
    <w:fldSimple w:instr=" NUMPAGES   \* MERGEFORMAT ">
      <w:r w:rsidR="000C37DC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184" w:rsidRDefault="004E3184" w:rsidP="0098632C">
      <w:pPr>
        <w:spacing w:after="0" w:line="240" w:lineRule="auto"/>
      </w:pPr>
      <w:r>
        <w:separator/>
      </w:r>
    </w:p>
  </w:footnote>
  <w:footnote w:type="continuationSeparator" w:id="0">
    <w:p w:rsidR="004E3184" w:rsidRDefault="004E3184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8A7FE1" w:rsidRPr="0098632C" w:rsidRDefault="008A7FE1" w:rsidP="008A7FE1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PROCESSO SELETIVO DOS CURSOS TÉCNICOS SUBSEQUENTES AO ENSINO MÉDIO</w:t>
    </w:r>
  </w:p>
  <w:p w:rsidR="0098632C" w:rsidRDefault="0098632C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S4mO+JFPZh+c4CISfCimnElIiYUVFf0B7gjyuL+/oMLsWzs8cXZRrya0Py0+5VKAGo5WH1UDOj+Ah7wA4uXFOw==" w:salt="7z05ivSfeA8EMv2tWNwFm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262E4"/>
    <w:rsid w:val="00053BC2"/>
    <w:rsid w:val="00081F45"/>
    <w:rsid w:val="000C37DC"/>
    <w:rsid w:val="000F7C8F"/>
    <w:rsid w:val="00177850"/>
    <w:rsid w:val="0018237F"/>
    <w:rsid w:val="001A6A06"/>
    <w:rsid w:val="001B0262"/>
    <w:rsid w:val="0030213A"/>
    <w:rsid w:val="00347D85"/>
    <w:rsid w:val="003650C7"/>
    <w:rsid w:val="0048069F"/>
    <w:rsid w:val="00487CC6"/>
    <w:rsid w:val="004A47DF"/>
    <w:rsid w:val="004B0EF0"/>
    <w:rsid w:val="004E3184"/>
    <w:rsid w:val="00550E4F"/>
    <w:rsid w:val="00693A3E"/>
    <w:rsid w:val="00707EC8"/>
    <w:rsid w:val="00782D09"/>
    <w:rsid w:val="007C000B"/>
    <w:rsid w:val="007E70B8"/>
    <w:rsid w:val="00894641"/>
    <w:rsid w:val="008A7FE1"/>
    <w:rsid w:val="009634C0"/>
    <w:rsid w:val="00970ECA"/>
    <w:rsid w:val="0098632C"/>
    <w:rsid w:val="009A1B77"/>
    <w:rsid w:val="009D035E"/>
    <w:rsid w:val="009E7907"/>
    <w:rsid w:val="00A34CDE"/>
    <w:rsid w:val="00AE512D"/>
    <w:rsid w:val="00B250D7"/>
    <w:rsid w:val="00B6600B"/>
    <w:rsid w:val="00CD6413"/>
    <w:rsid w:val="00D12DEC"/>
    <w:rsid w:val="00D774EB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10</TotalTime>
  <Pages>5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12</cp:revision>
  <dcterms:created xsi:type="dcterms:W3CDTF">2021-08-20T17:28:00Z</dcterms:created>
  <dcterms:modified xsi:type="dcterms:W3CDTF">2023-06-23T12:35:00Z</dcterms:modified>
</cp:coreProperties>
</file>