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7436C4" w:rsidRDefault="00A32DA0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436C4">
        <w:rPr>
          <w:rFonts w:cstheme="minorHAnsi"/>
          <w:b/>
          <w:sz w:val="24"/>
          <w:szCs w:val="24"/>
        </w:rPr>
        <w:t>ANEXO XVI</w:t>
      </w:r>
      <w:r w:rsidR="00BC40F0" w:rsidRPr="007436C4">
        <w:rPr>
          <w:rFonts w:cstheme="minorHAnsi"/>
          <w:b/>
          <w:sz w:val="24"/>
          <w:szCs w:val="24"/>
        </w:rPr>
        <w:t>I</w:t>
      </w:r>
    </w:p>
    <w:p w:rsidR="000F7C8F" w:rsidRPr="007436C4" w:rsidRDefault="000F7C8F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436C4">
        <w:rPr>
          <w:rFonts w:cstheme="minorHAnsi"/>
          <w:b/>
          <w:sz w:val="24"/>
          <w:szCs w:val="24"/>
        </w:rPr>
        <w:t>TUTORIAL PLATAFORMA GOOGLE MEET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Meet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ferramenta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permite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realização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chamadas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vídeo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8"/>
        </w:rPr>
        <w:t xml:space="preserve"> </w:t>
      </w:r>
      <w:r w:rsidRPr="007436C4">
        <w:rPr>
          <w:rFonts w:asciiTheme="minorHAnsi" w:hAnsiTheme="minorHAnsi" w:cstheme="minorHAnsi"/>
        </w:rPr>
        <w:t>meio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computador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(Web)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ou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celular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(Android, iOS).</w:t>
      </w:r>
    </w:p>
    <w:p w:rsidR="000F7C8F" w:rsidRPr="007436C4" w:rsidRDefault="000F7C8F" w:rsidP="00382EE2">
      <w:pPr>
        <w:shd w:val="clear" w:color="auto" w:fill="A6A6A6" w:themeFill="background1" w:themeFillShade="A6"/>
        <w:spacing w:after="0" w:line="240" w:lineRule="auto"/>
        <w:rPr>
          <w:rFonts w:cstheme="minorHAnsi"/>
          <w:b/>
          <w:sz w:val="18"/>
        </w:rPr>
      </w:pPr>
      <w:r w:rsidRPr="007436C4">
        <w:rPr>
          <w:rFonts w:cstheme="minorHAnsi"/>
          <w:b/>
        </w:rPr>
        <w:t>I</w:t>
      </w:r>
      <w:r w:rsidRPr="007436C4">
        <w:rPr>
          <w:rFonts w:cstheme="minorHAnsi"/>
          <w:b/>
          <w:sz w:val="18"/>
        </w:rPr>
        <w:t>NSTRUÇÕES</w:t>
      </w:r>
      <w:r w:rsidRPr="007436C4">
        <w:rPr>
          <w:rFonts w:cstheme="minorHAnsi"/>
          <w:b/>
          <w:spacing w:val="-8"/>
          <w:sz w:val="18"/>
        </w:rPr>
        <w:t xml:space="preserve"> </w:t>
      </w:r>
      <w:r w:rsidRPr="007436C4">
        <w:rPr>
          <w:rFonts w:cstheme="minorHAnsi"/>
          <w:b/>
          <w:sz w:val="18"/>
        </w:rPr>
        <w:t>PARA</w:t>
      </w:r>
      <w:r w:rsidRPr="007436C4">
        <w:rPr>
          <w:rFonts w:cstheme="minorHAnsi"/>
          <w:b/>
          <w:spacing w:val="-7"/>
          <w:sz w:val="18"/>
        </w:rPr>
        <w:t xml:space="preserve"> </w:t>
      </w:r>
      <w:r w:rsidRPr="007436C4">
        <w:rPr>
          <w:rFonts w:cstheme="minorHAnsi"/>
          <w:b/>
          <w:sz w:val="18"/>
        </w:rPr>
        <w:t>ACESSO</w:t>
      </w:r>
      <w:r w:rsidRPr="007436C4">
        <w:rPr>
          <w:rFonts w:cstheme="minorHAnsi"/>
          <w:b/>
          <w:spacing w:val="-6"/>
          <w:sz w:val="18"/>
        </w:rPr>
        <w:t xml:space="preserve"> </w:t>
      </w:r>
      <w:r w:rsidRPr="007436C4">
        <w:rPr>
          <w:rFonts w:cstheme="minorHAnsi"/>
          <w:b/>
          <w:sz w:val="18"/>
        </w:rPr>
        <w:t>AO</w:t>
      </w:r>
      <w:r w:rsidRPr="007436C4">
        <w:rPr>
          <w:rFonts w:cstheme="minorHAnsi"/>
          <w:b/>
          <w:spacing w:val="-2"/>
          <w:sz w:val="18"/>
        </w:rPr>
        <w:t xml:space="preserve"> </w:t>
      </w:r>
      <w:r w:rsidRPr="007436C4">
        <w:rPr>
          <w:rFonts w:cstheme="minorHAnsi"/>
          <w:b/>
        </w:rPr>
        <w:t>G</w:t>
      </w:r>
      <w:r w:rsidRPr="007436C4">
        <w:rPr>
          <w:rFonts w:cstheme="minorHAnsi"/>
          <w:b/>
          <w:sz w:val="18"/>
        </w:rPr>
        <w:t>OOGLE</w:t>
      </w:r>
      <w:r w:rsidRPr="007436C4">
        <w:rPr>
          <w:rFonts w:cstheme="minorHAnsi"/>
          <w:b/>
          <w:spacing w:val="-5"/>
          <w:sz w:val="18"/>
        </w:rPr>
        <w:t xml:space="preserve"> </w:t>
      </w:r>
      <w:r w:rsidRPr="007436C4">
        <w:rPr>
          <w:rFonts w:cstheme="minorHAnsi"/>
          <w:b/>
        </w:rPr>
        <w:t>M</w:t>
      </w:r>
      <w:r w:rsidRPr="007436C4">
        <w:rPr>
          <w:rFonts w:cstheme="minorHAnsi"/>
          <w:b/>
          <w:sz w:val="18"/>
        </w:rPr>
        <w:t>EET</w:t>
      </w:r>
    </w:p>
    <w:p w:rsidR="00382EE2" w:rsidRPr="007436C4" w:rsidRDefault="00382EE2" w:rsidP="00382EE2">
      <w:pPr>
        <w:pStyle w:val="PargrafodaLista"/>
        <w:spacing w:after="0" w:line="180" w:lineRule="exact"/>
        <w:ind w:left="567"/>
        <w:rPr>
          <w:rFonts w:cstheme="minorHAnsi"/>
          <w:b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Meet</w:t>
      </w:r>
      <w:r w:rsidRPr="007436C4">
        <w:rPr>
          <w:rFonts w:cstheme="minorHAnsi"/>
          <w:b/>
          <w:spacing w:val="-4"/>
        </w:rPr>
        <w:t xml:space="preserve"> </w:t>
      </w:r>
      <w:r w:rsidRPr="007436C4">
        <w:rPr>
          <w:rFonts w:cstheme="minorHAnsi"/>
          <w:b/>
        </w:rPr>
        <w:t>pelo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computador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spacing w:val="-1"/>
        </w:rPr>
        <w:t>Para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  <w:spacing w:val="-1"/>
        </w:rPr>
        <w:t>acessar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computador,</w:t>
      </w:r>
      <w:r w:rsidRPr="007436C4">
        <w:rPr>
          <w:rFonts w:asciiTheme="minorHAnsi" w:hAnsiTheme="minorHAnsi" w:cstheme="minorHAnsi"/>
          <w:spacing w:val="-12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deve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utilizar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um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internet.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Recomenda-se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do navegador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 Chrome 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evitar problemas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ferramenta.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Digite no navegador o link fornecido para acesso a sala da videoconferência.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guia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aberta: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No lado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direito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tela,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onde aparece a identificação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reunião,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clique em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agora”: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O navegador pode solicitar autorização para uso de câmera e microfone. Clique em “permitir” para habilitá-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los: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 Meet pelo Celular (Android)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Play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 aplicativo 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“Código 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Digite o código da reunião. O código é formado por letras e vem após o endereço meet.google.com/.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exemplo,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endereço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fornecido for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meet.google.com/hpq-mmbh-ngf,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é: hpq-mmbh-ngf:</w:t>
      </w:r>
    </w:p>
    <w:p w:rsidR="000F7C8F" w:rsidRPr="007436C4" w:rsidRDefault="000F7C8F" w:rsidP="00382EE2">
      <w:pPr>
        <w:pStyle w:val="Corpodetexto"/>
        <w:spacing w:line="360" w:lineRule="auto"/>
        <w:jc w:val="center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botão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lastRenderedPageBreak/>
        <w:t>Google Meet pelo Celular (iOS)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acesso a sala virtual pode se dar de duas formas. Uma delas (opção 1) clicando sobre o link contido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Edital Complementar. Outra forma (opção 2) é entrar diretamente no app Google Meet no seu dispositivo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móvel.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1: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link para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acesso à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sala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contido no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Edital: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levado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aplicativo, para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a "antessala"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2: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o 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diretamente no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dispositivo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móvel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 clique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“Código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6C4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7436C4">
        <w:rPr>
          <w:rFonts w:asciiTheme="minorHAnsi" w:hAnsiTheme="minorHAnsi" w:cstheme="minorHAnsi"/>
        </w:rPr>
        <w:t>Digite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reunião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(são</w:t>
      </w:r>
      <w:r w:rsidRPr="007436C4">
        <w:rPr>
          <w:rFonts w:asciiTheme="minorHAnsi" w:hAnsiTheme="minorHAnsi" w:cstheme="minorHAnsi"/>
          <w:spacing w:val="27"/>
        </w:rPr>
        <w:t xml:space="preserve"> </w:t>
      </w:r>
      <w:r w:rsidRPr="007436C4">
        <w:rPr>
          <w:rFonts w:asciiTheme="minorHAnsi" w:hAnsiTheme="minorHAnsi" w:cstheme="minorHAnsi"/>
        </w:rPr>
        <w:t>as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letras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aparecem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disponibilizado,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após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última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barra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/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 xml:space="preserve">do 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endereço):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em "Participar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reunião".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2196795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8B4D" id="Agrupar 33" o:spid="_x0000_s1026" style="position:absolute;margin-left:173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</w:rPr>
      </w:pPr>
    </w:p>
    <w:p w:rsidR="000F7C8F" w:rsidRPr="007436C4" w:rsidRDefault="000F7C8F" w:rsidP="000F7C8F">
      <w:pPr>
        <w:shd w:val="clear" w:color="auto" w:fill="A6A6A6" w:themeFill="background1" w:themeFillShade="A6"/>
        <w:spacing w:after="0" w:line="360" w:lineRule="auto"/>
        <w:rPr>
          <w:rFonts w:cstheme="minorHAnsi"/>
          <w:b/>
        </w:rPr>
      </w:pPr>
      <w:r w:rsidRPr="007436C4">
        <w:rPr>
          <w:rFonts w:cstheme="minorHAnsi"/>
          <w:b/>
        </w:rPr>
        <w:t xml:space="preserve">INSTRUÇÕES APÓS O ACESSO À SALA 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24"/>
        </w:rPr>
      </w:pP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Ícones: microfone, câmara e encerrar chamada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Observe o ícone da esquerda na imagem a seguir. Ele se refere ao microfone (áudio/som). Neste exemplo,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 está desabilitado, ou seja, você não será ouvido pelos participantes. Na sua vez de falar, toque sobre 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 de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ele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será habilitado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(sem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tarja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vermelha).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centro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tela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encerra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chamada.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Tocando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acidentalmente,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surgirá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"Voltar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 participar".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Ou seja,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fácil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retornar para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ícone da direita, de câmera, habilita ou desabilita a sua imagem. Veja que, neste exemplo, a câmera está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habilitada.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Assim,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participantes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veem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 sua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imagem.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o uso de fones de ouvido é útil para evitar "eco", em que o som que você escuta é captado de volta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 seu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microfone. Isso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gera ruído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os participantes da reunião.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como hábito, mantenha SEMPRE o seu microfone desabilitado. É a maneira mais eficiente de evitar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"eco".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Habilite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somente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quando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solicitado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pela banca.</w:t>
      </w: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 xml:space="preserve"> Configurar Resolução do Vídeo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Para melhor visualização durante o procedimento de heteroidentificação é recomendado que você utilize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sempre a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melhor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vídeo.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alterar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vídeo,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 ícone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três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pontinhos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parte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inferior 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tela.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Em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seguida,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selecione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“Configurações”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“Opções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41"/>
        </w:rPr>
        <w:t xml:space="preserve"> </w:t>
      </w:r>
      <w:r w:rsidRPr="007436C4">
        <w:rPr>
          <w:rFonts w:asciiTheme="minorHAnsi" w:hAnsiTheme="minorHAnsi" w:cstheme="minorHAnsi"/>
        </w:rPr>
        <w:t>vídeo”.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padrão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estará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como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360p.</w:t>
      </w:r>
      <w:r w:rsidRPr="007436C4">
        <w:rPr>
          <w:rFonts w:asciiTheme="minorHAnsi" w:hAnsiTheme="minorHAnsi" w:cstheme="minorHAnsi"/>
          <w:spacing w:val="35"/>
        </w:rPr>
        <w:t xml:space="preserve"> </w:t>
      </w:r>
      <w:r w:rsidRPr="007436C4">
        <w:rPr>
          <w:rFonts w:asciiTheme="minorHAnsi" w:hAnsiTheme="minorHAnsi" w:cstheme="minorHAnsi"/>
        </w:rPr>
        <w:t>O candidato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deverá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selecionar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de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720p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(HD).</w:t>
      </w:r>
    </w:p>
    <w:p w:rsidR="000F7C8F" w:rsidRPr="00F40DC3" w:rsidRDefault="007436C4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2051380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posOffset>1426337</wp:posOffset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3705657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3D79" w:rsidRDefault="00FD3D79" w:rsidP="0098632C">
      <w:pPr>
        <w:spacing w:after="0" w:line="240" w:lineRule="auto"/>
      </w:pPr>
      <w:r>
        <w:separator/>
      </w:r>
    </w:p>
  </w:endnote>
  <w:endnote w:type="continuationSeparator" w:id="0">
    <w:p w:rsidR="00FD3D79" w:rsidRDefault="00FD3D79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fldSimple w:instr=" NUMPAGES   \* MERGEFORMAT ">
      <w:r w:rsidR="00D4162A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3D79" w:rsidRDefault="00FD3D79" w:rsidP="0098632C">
      <w:pPr>
        <w:spacing w:after="0" w:line="240" w:lineRule="auto"/>
      </w:pPr>
      <w:r>
        <w:separator/>
      </w:r>
    </w:p>
  </w:footnote>
  <w:footnote w:type="continuationSeparator" w:id="0">
    <w:p w:rsidR="00FD3D79" w:rsidRDefault="00FD3D79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B31FEB" w:rsidRDefault="00B31FEB" w:rsidP="00B31FEB">
    <w:pPr>
      <w:spacing w:after="0" w:line="240" w:lineRule="auto"/>
      <w:contextualSpacing/>
      <w:jc w:val="center"/>
      <w:rPr>
        <w:b/>
        <w:sz w:val="16"/>
        <w:szCs w:val="16"/>
      </w:rPr>
    </w:pPr>
    <w:bookmarkStart w:id="1" w:name="_Hlk144452568"/>
    <w:bookmarkStart w:id="2" w:name="_Hlk144452569"/>
    <w:bookmarkStart w:id="3" w:name="_Hlk144452591"/>
    <w:bookmarkStart w:id="4" w:name="_Hlk144452592"/>
    <w:bookmarkStart w:id="5" w:name="_Hlk144454470"/>
    <w:bookmarkStart w:id="6" w:name="_Hlk144454471"/>
    <w:bookmarkStart w:id="7" w:name="_Hlk145496837"/>
    <w:bookmarkStart w:id="8" w:name="_Hlk145497155"/>
    <w:r w:rsidRPr="00BE1E6E">
      <w:rPr>
        <w:b/>
        <w:sz w:val="16"/>
        <w:szCs w:val="16"/>
      </w:rPr>
      <w:t xml:space="preserve">EDITAL </w:t>
    </w:r>
    <w:r>
      <w:rPr>
        <w:b/>
        <w:sz w:val="16"/>
        <w:szCs w:val="16"/>
      </w:rPr>
      <w:t>159</w:t>
    </w:r>
    <w:r w:rsidRPr="00BE1E6E">
      <w:rPr>
        <w:b/>
        <w:sz w:val="16"/>
        <w:szCs w:val="16"/>
      </w:rPr>
      <w:t>/202</w:t>
    </w:r>
    <w:r>
      <w:rPr>
        <w:b/>
        <w:sz w:val="16"/>
        <w:szCs w:val="16"/>
      </w:rPr>
      <w:t>4</w:t>
    </w:r>
    <w:r w:rsidRPr="00BE1E6E">
      <w:rPr>
        <w:b/>
        <w:sz w:val="16"/>
        <w:szCs w:val="16"/>
      </w:rPr>
      <w:t xml:space="preserve"> PROCESSO SELETIVO 202</w:t>
    </w:r>
    <w:r>
      <w:rPr>
        <w:b/>
        <w:sz w:val="16"/>
        <w:szCs w:val="16"/>
      </w:rPr>
      <w:t>5</w:t>
    </w:r>
    <w:r w:rsidRPr="00BE1E6E">
      <w:rPr>
        <w:b/>
        <w:sz w:val="16"/>
        <w:szCs w:val="16"/>
      </w:rPr>
      <w:t xml:space="preserve">/1 - CURSO DE GRADUAÇÃO </w:t>
    </w:r>
    <w:bookmarkEnd w:id="1"/>
    <w:bookmarkEnd w:id="2"/>
    <w:bookmarkEnd w:id="3"/>
    <w:bookmarkEnd w:id="4"/>
    <w:bookmarkEnd w:id="5"/>
    <w:bookmarkEnd w:id="6"/>
    <w:r>
      <w:rPr>
        <w:b/>
        <w:sz w:val="16"/>
        <w:szCs w:val="16"/>
      </w:rPr>
      <w:t>– TECNOLOGIA EM INTELIGÊNCIA ARTIFICIAL E CIÊNCIA DE DADOS</w:t>
    </w:r>
    <w:r>
      <w:t xml:space="preserve"> </w:t>
    </w:r>
    <w:r w:rsidRPr="00A7779E">
      <w:rPr>
        <w:b/>
        <w:sz w:val="16"/>
        <w:szCs w:val="16"/>
      </w:rPr>
      <w:t xml:space="preserve">– </w:t>
    </w:r>
  </w:p>
  <w:p w:rsidR="00B31FEB" w:rsidRPr="0058015B" w:rsidRDefault="00B31FEB" w:rsidP="00B31FEB">
    <w:pPr>
      <w:spacing w:after="0" w:line="240" w:lineRule="auto"/>
      <w:contextualSpacing/>
      <w:jc w:val="center"/>
      <w:rPr>
        <w:b/>
        <w:sz w:val="16"/>
        <w:szCs w:val="16"/>
      </w:rPr>
    </w:pPr>
    <w:r w:rsidRPr="00A7779E">
      <w:rPr>
        <w:b/>
        <w:sz w:val="16"/>
        <w:szCs w:val="16"/>
      </w:rPr>
      <w:t>CAMPUS VÁRZEA GRANDE</w:t>
    </w:r>
    <w:r>
      <w:rPr>
        <w:b/>
        <w:sz w:val="16"/>
        <w:szCs w:val="16"/>
      </w:rPr>
      <w:t xml:space="preserve"> – </w:t>
    </w:r>
    <w:r w:rsidRPr="00BE1E6E"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  <w:t xml:space="preserve">SELEÇÃO </w:t>
    </w:r>
    <w:r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  <w:t>ATRAVÉS</w:t>
    </w:r>
    <w:r w:rsidRPr="00BE1E6E"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  <w:t xml:space="preserve"> DO ENEM 2011 A 202</w:t>
    </w:r>
    <w:bookmarkEnd w:id="7"/>
    <w:r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  <w:t>4</w:t>
    </w:r>
  </w:p>
  <w:bookmarkEnd w:id="8"/>
  <w:p w:rsidR="00E72DF3" w:rsidRDefault="00E72DF3" w:rsidP="00E72DF3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MhlL6abirT4yrMdIMFfIUWAZq7sianjM422JRby6GCGYAe2WA78ivL+53ZfGnrV7e2jA9j+afZEh2smyFcKOFg==" w:salt="ciX3i1Ifx3MAvF+zqZqUE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65193"/>
    <w:rsid w:val="00081F45"/>
    <w:rsid w:val="000F7C8F"/>
    <w:rsid w:val="0013191A"/>
    <w:rsid w:val="00162F51"/>
    <w:rsid w:val="0018237F"/>
    <w:rsid w:val="001A0748"/>
    <w:rsid w:val="001A6A06"/>
    <w:rsid w:val="001B0262"/>
    <w:rsid w:val="00210459"/>
    <w:rsid w:val="002812F7"/>
    <w:rsid w:val="00296690"/>
    <w:rsid w:val="002F16E2"/>
    <w:rsid w:val="0030213A"/>
    <w:rsid w:val="00347D85"/>
    <w:rsid w:val="003650C7"/>
    <w:rsid w:val="00382EE2"/>
    <w:rsid w:val="003F2A68"/>
    <w:rsid w:val="004A47DF"/>
    <w:rsid w:val="00550E4F"/>
    <w:rsid w:val="00636320"/>
    <w:rsid w:val="00693A3E"/>
    <w:rsid w:val="006B1ABF"/>
    <w:rsid w:val="00707EC8"/>
    <w:rsid w:val="007436C4"/>
    <w:rsid w:val="007C000B"/>
    <w:rsid w:val="007D379F"/>
    <w:rsid w:val="007E70B8"/>
    <w:rsid w:val="00890772"/>
    <w:rsid w:val="008939CD"/>
    <w:rsid w:val="00894641"/>
    <w:rsid w:val="009634C0"/>
    <w:rsid w:val="00966B1B"/>
    <w:rsid w:val="00970ECA"/>
    <w:rsid w:val="0097214B"/>
    <w:rsid w:val="0098632C"/>
    <w:rsid w:val="009A1B77"/>
    <w:rsid w:val="009B3867"/>
    <w:rsid w:val="009D035E"/>
    <w:rsid w:val="00A32DA0"/>
    <w:rsid w:val="00A34CDE"/>
    <w:rsid w:val="00AE512D"/>
    <w:rsid w:val="00AF6BAB"/>
    <w:rsid w:val="00B31FEB"/>
    <w:rsid w:val="00B34D3F"/>
    <w:rsid w:val="00B6600B"/>
    <w:rsid w:val="00BC40F0"/>
    <w:rsid w:val="00CD6413"/>
    <w:rsid w:val="00D12DEC"/>
    <w:rsid w:val="00D16285"/>
    <w:rsid w:val="00D4162A"/>
    <w:rsid w:val="00D774EB"/>
    <w:rsid w:val="00D956E8"/>
    <w:rsid w:val="00DE7105"/>
    <w:rsid w:val="00E72DF3"/>
    <w:rsid w:val="00ED529A"/>
    <w:rsid w:val="00F16C83"/>
    <w:rsid w:val="00F4235A"/>
    <w:rsid w:val="00F76A66"/>
    <w:rsid w:val="00FD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26</TotalTime>
  <Pages>5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23</cp:revision>
  <dcterms:created xsi:type="dcterms:W3CDTF">2021-08-20T17:28:00Z</dcterms:created>
  <dcterms:modified xsi:type="dcterms:W3CDTF">2024-10-08T12:49:00Z</dcterms:modified>
</cp:coreProperties>
</file>